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47"/>
        <w:gridCol w:w="7609"/>
        <w:gridCol w:w="93"/>
        <w:gridCol w:w="47"/>
      </w:tblGrid>
      <w:tr w:rsidR="000172E5" w:rsidRPr="00637200" w14:paraId="35B4AAF9" w14:textId="77777777" w:rsidTr="00AD161B">
        <w:trPr>
          <w:gridAfter w:val="1"/>
          <w:wAfter w:w="26" w:type="pct"/>
        </w:trPr>
        <w:tc>
          <w:tcPr>
            <w:tcW w:w="4974" w:type="pct"/>
            <w:gridSpan w:val="4"/>
            <w:shd w:val="clear" w:color="auto" w:fill="731F1C" w:themeFill="accent5"/>
            <w:vAlign w:val="bottom"/>
          </w:tcPr>
          <w:p w14:paraId="0BA435E8" w14:textId="6F29C232" w:rsidR="000172E5" w:rsidRPr="00637200" w:rsidRDefault="00527598" w:rsidP="00637200">
            <w:pPr>
              <w:pStyle w:val="Ttulo1"/>
            </w:pPr>
            <w:r>
              <w:t>Datos personales</w:t>
            </w:r>
          </w:p>
        </w:tc>
      </w:tr>
      <w:tr w:rsidR="00BD2BB4" w:rsidRPr="00846B76" w14:paraId="1418C228" w14:textId="77777777" w:rsidTr="00BD2BB4">
        <w:trPr>
          <w:gridAfter w:val="1"/>
          <w:wAfter w:w="26" w:type="pct"/>
        </w:trPr>
        <w:tc>
          <w:tcPr>
            <w:tcW w:w="4974" w:type="pct"/>
            <w:gridSpan w:val="4"/>
            <w:vAlign w:val="bottom"/>
          </w:tcPr>
          <w:sdt>
            <w:sdtPr>
              <w:id w:val="958914857"/>
              <w:placeholder>
                <w:docPart w:val="FE1912310DE74BE18C3E6BFBC8289D13"/>
              </w:placeholder>
              <w:text/>
            </w:sdtPr>
            <w:sdtContent>
              <w:p w14:paraId="4D42BB50" w14:textId="769E0ABF" w:rsidR="00BD2BB4" w:rsidRPr="00846B76" w:rsidRDefault="00142DE8" w:rsidP="00443D55">
                <w:pPr>
                  <w:ind w:left="888"/>
                </w:pPr>
                <w:r>
                  <w:t xml:space="preserve">Escribe </w:t>
                </w:r>
                <w:r w:rsidR="00A81A49">
                  <w:t xml:space="preserve">aquí </w:t>
                </w:r>
                <w:r>
                  <w:t>tu nombre</w:t>
                </w:r>
              </w:p>
            </w:sdtContent>
          </w:sdt>
        </w:tc>
      </w:tr>
      <w:tr w:rsidR="00BD2BB4" w:rsidRPr="00846B76" w14:paraId="61C2E6F9" w14:textId="77777777" w:rsidTr="00BD2BB4">
        <w:trPr>
          <w:gridAfter w:val="1"/>
          <w:wAfter w:w="26" w:type="pct"/>
        </w:trPr>
        <w:tc>
          <w:tcPr>
            <w:tcW w:w="4974" w:type="pct"/>
            <w:gridSpan w:val="4"/>
            <w:vAlign w:val="bottom"/>
          </w:tcPr>
          <w:sdt>
            <w:sdtPr>
              <w:id w:val="-1247879726"/>
              <w:placeholder>
                <w:docPart w:val="0A2A236F457149EFB90190BEA7A9C7F9"/>
              </w:placeholder>
              <w:text/>
            </w:sdtPr>
            <w:sdtContent>
              <w:p w14:paraId="07FBCBB7" w14:textId="67883262" w:rsidR="00BD2BB4" w:rsidRPr="00846B76" w:rsidRDefault="00A81A49" w:rsidP="00443D55">
                <w:pPr>
                  <w:ind w:left="888"/>
                </w:pPr>
                <w:r>
                  <w:t>Escribe aquí tus apellidos</w:t>
                </w:r>
              </w:p>
            </w:sdtContent>
          </w:sdt>
        </w:tc>
      </w:tr>
      <w:tr w:rsidR="00BD2BB4" w:rsidRPr="00846B76" w14:paraId="21020AA3" w14:textId="77777777" w:rsidTr="00BD2BB4">
        <w:trPr>
          <w:gridAfter w:val="1"/>
          <w:wAfter w:w="26" w:type="pct"/>
        </w:trPr>
        <w:tc>
          <w:tcPr>
            <w:tcW w:w="4974" w:type="pct"/>
            <w:gridSpan w:val="4"/>
            <w:vAlign w:val="bottom"/>
          </w:tcPr>
          <w:p w14:paraId="18CA3939" w14:textId="24CC47A1" w:rsidR="00BD2BB4" w:rsidRPr="00846B76" w:rsidRDefault="00000000" w:rsidP="00443D55">
            <w:pPr>
              <w:ind w:left="888"/>
            </w:pPr>
            <w:sdt>
              <w:sdtPr>
                <w:id w:val="2009404929"/>
                <w:placeholder>
                  <w:docPart w:val="8C7F67ABBDB2423C8AE2082F96FA01CE"/>
                </w:placeholder>
                <w:text/>
              </w:sdtPr>
              <w:sdtContent>
                <w:r w:rsidR="00075A1F">
                  <w:t>Escribe aquí tu correo electrónico</w:t>
                </w:r>
              </w:sdtContent>
            </w:sdt>
            <w:r w:rsidR="00A81A49">
              <w:t xml:space="preserve"> </w:t>
            </w:r>
          </w:p>
        </w:tc>
      </w:tr>
      <w:tr w:rsidR="000172E5" w:rsidRPr="00846B76" w14:paraId="600EA78D" w14:textId="77777777" w:rsidTr="00AD161B">
        <w:trPr>
          <w:gridAfter w:val="1"/>
          <w:wAfter w:w="26" w:type="pct"/>
          <w:trHeight w:val="54"/>
        </w:trPr>
        <w:tc>
          <w:tcPr>
            <w:tcW w:w="4974" w:type="pct"/>
            <w:gridSpan w:val="4"/>
            <w:shd w:val="clear" w:color="auto" w:fill="auto"/>
            <w:vAlign w:val="bottom"/>
          </w:tcPr>
          <w:p w14:paraId="665EDB44" w14:textId="39ED0C54" w:rsidR="000172E5" w:rsidRPr="00846B76" w:rsidRDefault="00000000" w:rsidP="00A46220">
            <w:pPr>
              <w:ind w:left="888"/>
              <w:rPr>
                <w:rFonts w:asciiTheme="majorHAnsi" w:hAnsiTheme="majorHAnsi"/>
                <w:b/>
                <w:sz w:val="8"/>
              </w:rPr>
            </w:pPr>
            <w:sdt>
              <w:sdtPr>
                <w:id w:val="1345899487"/>
                <w:placeholder>
                  <w:docPart w:val="608FFB0335F0454FB12BBEEF42818B62"/>
                </w:placeholder>
                <w:text/>
              </w:sdtPr>
              <w:sdtContent>
                <w:r w:rsidR="00611492">
                  <w:t xml:space="preserve">Escribe aquí </w:t>
                </w:r>
                <w:r w:rsidR="00B354BB">
                  <w:t xml:space="preserve">la </w:t>
                </w:r>
                <w:r w:rsidR="00F55F39">
                  <w:t xml:space="preserve">ciudad </w:t>
                </w:r>
                <w:r w:rsidR="00B354BB">
                  <w:t>d</w:t>
                </w:r>
                <w:r w:rsidR="00F55F39">
                  <w:t>onde se celebra el</w:t>
                </w:r>
                <w:r w:rsidR="00B354BB">
                  <w:t xml:space="preserve"> </w:t>
                </w:r>
                <w:r w:rsidR="00F55F39">
                  <w:t>congreso y su</w:t>
                </w:r>
                <w:r w:rsidR="00B354BB">
                  <w:t xml:space="preserve"> fecha</w:t>
                </w:r>
              </w:sdtContent>
            </w:sdt>
          </w:p>
        </w:tc>
      </w:tr>
      <w:tr w:rsidR="00FE2AD6" w:rsidRPr="00846B76" w14:paraId="0DFEEF81" w14:textId="77777777" w:rsidTr="00AD161B">
        <w:trPr>
          <w:gridAfter w:val="1"/>
          <w:wAfter w:w="26" w:type="pct"/>
          <w:trHeight w:val="54"/>
        </w:trPr>
        <w:tc>
          <w:tcPr>
            <w:tcW w:w="4974" w:type="pct"/>
            <w:gridSpan w:val="4"/>
            <w:shd w:val="clear" w:color="auto" w:fill="auto"/>
            <w:vAlign w:val="bottom"/>
          </w:tcPr>
          <w:p w14:paraId="60D60807" w14:textId="4D386110" w:rsidR="00FE2AD6" w:rsidRDefault="001C7DE3" w:rsidP="00A46220">
            <w:pPr>
              <w:ind w:left="888"/>
            </w:pPr>
            <w:sdt>
              <w:sdtPr>
                <w:id w:val="1442805555"/>
                <w:placeholder>
                  <w:docPart w:val="6F2CF50B55274D84A2506BAD89A30340"/>
                </w:placeholder>
                <w:text/>
              </w:sdtPr>
              <w:sdtContent>
                <w:r>
                  <w:t>Escribe aquí tu cuenta bancari</w:t>
                </w:r>
                <w:r w:rsidR="00E82F7F">
                  <w:t>a</w:t>
                </w:r>
              </w:sdtContent>
            </w:sdt>
          </w:p>
        </w:tc>
      </w:tr>
      <w:tr w:rsidR="00EA20F5" w:rsidRPr="00846B76" w14:paraId="6B9E33CF" w14:textId="77777777" w:rsidTr="00AD161B">
        <w:trPr>
          <w:gridAfter w:val="1"/>
          <w:wAfter w:w="26" w:type="pct"/>
          <w:trHeight w:val="54"/>
        </w:trPr>
        <w:tc>
          <w:tcPr>
            <w:tcW w:w="4974" w:type="pct"/>
            <w:gridSpan w:val="4"/>
            <w:shd w:val="clear" w:color="auto" w:fill="auto"/>
            <w:vAlign w:val="bottom"/>
          </w:tcPr>
          <w:p w14:paraId="74729A81" w14:textId="7D9FEE3D" w:rsidR="00EA20F5" w:rsidRPr="00846B76" w:rsidRDefault="00000000" w:rsidP="00A46220">
            <w:pPr>
              <w:ind w:left="888"/>
              <w:rPr>
                <w:rFonts w:asciiTheme="majorHAnsi" w:hAnsiTheme="majorHAnsi"/>
                <w:b/>
                <w:sz w:val="8"/>
              </w:rPr>
            </w:pPr>
            <w:sdt>
              <w:sdtPr>
                <w:id w:val="1732970726"/>
                <w:placeholder>
                  <w:docPart w:val="8AA577CC35544283B6BD373F6BFC966D"/>
                </w:placeholder>
                <w:text/>
              </w:sdtPr>
              <w:sdtContent>
                <w:r w:rsidR="00611492">
                  <w:t>Escribe aquí el titular de la cuenta bancaria</w:t>
                </w:r>
              </w:sdtContent>
            </w:sdt>
          </w:p>
        </w:tc>
      </w:tr>
      <w:tr w:rsidR="000172E5" w:rsidRPr="00846B76" w14:paraId="5BCB1390" w14:textId="77777777" w:rsidTr="00360953">
        <w:trPr>
          <w:gridAfter w:val="1"/>
          <w:wAfter w:w="26" w:type="pct"/>
        </w:trPr>
        <w:tc>
          <w:tcPr>
            <w:tcW w:w="4974" w:type="pct"/>
            <w:gridSpan w:val="4"/>
            <w:shd w:val="clear" w:color="auto" w:fill="731F1C" w:themeFill="accent5"/>
            <w:vAlign w:val="bottom"/>
          </w:tcPr>
          <w:p w14:paraId="2D3EC2FC" w14:textId="53DCE6D0" w:rsidR="000172E5" w:rsidRPr="00846B76" w:rsidRDefault="00527598" w:rsidP="00637200">
            <w:pPr>
              <w:pStyle w:val="Ttulo1"/>
            </w:pPr>
            <w:r>
              <w:t>Declaración</w:t>
            </w:r>
          </w:p>
        </w:tc>
      </w:tr>
      <w:tr w:rsidR="008872E9" w:rsidRPr="00846B76" w14:paraId="0DCF0E32" w14:textId="77777777" w:rsidTr="00360953">
        <w:trPr>
          <w:gridAfter w:val="1"/>
          <w:wAfter w:w="26" w:type="pct"/>
        </w:trPr>
        <w:tc>
          <w:tcPr>
            <w:tcW w:w="4974" w:type="pct"/>
            <w:gridSpan w:val="4"/>
          </w:tcPr>
          <w:p w14:paraId="4263E82E" w14:textId="65005372" w:rsidR="008872E9" w:rsidRPr="007A5EFE" w:rsidRDefault="008872E9" w:rsidP="00A648A8">
            <w:pPr>
              <w:rPr>
                <w:sz w:val="26"/>
                <w:szCs w:val="26"/>
              </w:rPr>
            </w:pPr>
            <w:r w:rsidRPr="007A5EFE">
              <w:rPr>
                <w:sz w:val="26"/>
                <w:szCs w:val="26"/>
                <w:lang w:val="es-ES_tradnl"/>
              </w:rPr>
              <w:t xml:space="preserve">Declaro que cumplo las </w:t>
            </w:r>
            <w:r w:rsidR="00F46136" w:rsidRPr="007A5EFE">
              <w:rPr>
                <w:sz w:val="26"/>
                <w:szCs w:val="26"/>
                <w:lang w:val="es-ES_tradnl"/>
              </w:rPr>
              <w:t xml:space="preserve">siguientes </w:t>
            </w:r>
            <w:r w:rsidRPr="007A5EFE">
              <w:rPr>
                <w:sz w:val="26"/>
                <w:szCs w:val="26"/>
                <w:lang w:val="es-ES_tradnl"/>
              </w:rPr>
              <w:t xml:space="preserve">condiciones requeridas para recibir una ayuda </w:t>
            </w:r>
            <w:r w:rsidR="006D6F34" w:rsidRPr="007A5EFE">
              <w:rPr>
                <w:sz w:val="26"/>
                <w:szCs w:val="26"/>
                <w:lang w:val="es-ES_tradnl"/>
              </w:rPr>
              <w:t xml:space="preserve">económica </w:t>
            </w:r>
            <w:r w:rsidR="008F7834" w:rsidRPr="007A5EFE">
              <w:rPr>
                <w:sz w:val="26"/>
                <w:szCs w:val="26"/>
                <w:lang w:val="es-ES_tradnl"/>
              </w:rPr>
              <w:t xml:space="preserve">de la </w:t>
            </w:r>
            <w:proofErr w:type="spellStart"/>
            <w:r w:rsidR="008F7834" w:rsidRPr="007A5EFE">
              <w:rPr>
                <w:sz w:val="26"/>
                <w:szCs w:val="26"/>
                <w:lang w:val="es-ES_tradnl"/>
              </w:rPr>
              <w:t>AEJE</w:t>
            </w:r>
            <w:proofErr w:type="spellEnd"/>
            <w:r w:rsidR="008F7834" w:rsidRPr="007A5EFE">
              <w:rPr>
                <w:sz w:val="26"/>
                <w:szCs w:val="26"/>
                <w:lang w:val="es-ES_tradnl"/>
              </w:rPr>
              <w:t xml:space="preserve"> </w:t>
            </w:r>
            <w:r w:rsidRPr="007A5EFE">
              <w:rPr>
                <w:sz w:val="26"/>
                <w:szCs w:val="26"/>
                <w:lang w:val="es-ES_tradnl"/>
              </w:rPr>
              <w:t>como comunicante</w:t>
            </w:r>
            <w:r w:rsidR="008F7834" w:rsidRPr="007A5EFE">
              <w:rPr>
                <w:sz w:val="26"/>
                <w:szCs w:val="26"/>
                <w:lang w:val="es-ES_tradnl"/>
              </w:rPr>
              <w:t xml:space="preserve"> </w:t>
            </w:r>
            <w:r w:rsidRPr="007A5EFE">
              <w:rPr>
                <w:sz w:val="26"/>
                <w:szCs w:val="26"/>
                <w:lang w:val="es-ES_tradnl"/>
              </w:rPr>
              <w:t>en el</w:t>
            </w:r>
            <w:r w:rsidR="000B5544" w:rsidRPr="007A5EFE">
              <w:rPr>
                <w:sz w:val="26"/>
                <w:szCs w:val="26"/>
                <w:lang w:val="es-ES_tradnl"/>
              </w:rPr>
              <w:t xml:space="preserve"> </w:t>
            </w:r>
            <w:r w:rsidRPr="007A5EFE">
              <w:rPr>
                <w:sz w:val="26"/>
                <w:szCs w:val="26"/>
                <w:lang w:val="es-ES_tradnl"/>
              </w:rPr>
              <w:t xml:space="preserve">Congreso </w:t>
            </w:r>
            <w:r w:rsidR="00681EFC" w:rsidRPr="007A5EFE">
              <w:rPr>
                <w:sz w:val="26"/>
                <w:szCs w:val="26"/>
                <w:lang w:val="es-ES_tradnl"/>
              </w:rPr>
              <w:t xml:space="preserve">de </w:t>
            </w:r>
            <w:r w:rsidR="00B74B10" w:rsidRPr="007A5EFE">
              <w:rPr>
                <w:sz w:val="26"/>
                <w:szCs w:val="26"/>
                <w:lang w:val="es-ES_tradnl"/>
              </w:rPr>
              <w:t xml:space="preserve">la Asociación de Estudios </w:t>
            </w:r>
            <w:r w:rsidR="006D6F34" w:rsidRPr="007A5EFE">
              <w:rPr>
                <w:sz w:val="26"/>
                <w:szCs w:val="26"/>
                <w:lang w:val="es-ES_tradnl"/>
              </w:rPr>
              <w:t>J</w:t>
            </w:r>
            <w:r w:rsidR="00B74B10" w:rsidRPr="007A5EFE">
              <w:rPr>
                <w:sz w:val="26"/>
                <w:szCs w:val="26"/>
                <w:lang w:val="es-ES_tradnl"/>
              </w:rPr>
              <w:t>apones</w:t>
            </w:r>
            <w:r w:rsidR="006D6F34" w:rsidRPr="007A5EFE">
              <w:rPr>
                <w:sz w:val="26"/>
                <w:szCs w:val="26"/>
                <w:lang w:val="es-ES_tradnl"/>
              </w:rPr>
              <w:t xml:space="preserve">es en España </w:t>
            </w:r>
            <w:r w:rsidR="00B354BB">
              <w:rPr>
                <w:sz w:val="26"/>
                <w:szCs w:val="26"/>
                <w:lang w:val="es-ES_tradnl"/>
              </w:rPr>
              <w:t>mencionado</w:t>
            </w:r>
            <w:r w:rsidR="00A648A8">
              <w:rPr>
                <w:sz w:val="26"/>
                <w:szCs w:val="26"/>
                <w:lang w:val="es-ES_tradnl"/>
              </w:rPr>
              <w:t xml:space="preserve"> </w:t>
            </w:r>
            <w:r w:rsidR="0001356D">
              <w:rPr>
                <w:sz w:val="26"/>
                <w:szCs w:val="26"/>
                <w:lang w:val="es-ES_tradnl"/>
              </w:rPr>
              <w:t xml:space="preserve">más arriba, </w:t>
            </w:r>
            <w:r w:rsidR="00A648A8">
              <w:rPr>
                <w:sz w:val="26"/>
                <w:szCs w:val="26"/>
                <w:lang w:val="es-ES_tradnl"/>
              </w:rPr>
              <w:t>en los datos personales</w:t>
            </w:r>
          </w:p>
        </w:tc>
      </w:tr>
      <w:tr w:rsidR="00E7003E" w:rsidRPr="00846B76" w14:paraId="59F53EB2" w14:textId="77777777" w:rsidTr="00360953">
        <w:trPr>
          <w:gridAfter w:val="2"/>
          <w:wAfter w:w="77" w:type="pct"/>
        </w:trPr>
        <w:tc>
          <w:tcPr>
            <w:tcW w:w="730" w:type="pct"/>
            <w:gridSpan w:val="2"/>
            <w:vAlign w:val="bottom"/>
          </w:tcPr>
          <w:p w14:paraId="1C8A9C11" w14:textId="60D65EA8" w:rsidR="00E7003E" w:rsidRPr="006C47FE" w:rsidRDefault="00E7003E" w:rsidP="00311D4F">
            <w:pPr>
              <w:pStyle w:val="Sangranormal"/>
              <w:rPr>
                <w:sz w:val="26"/>
                <w:szCs w:val="26"/>
              </w:rPr>
            </w:pPr>
            <w:r w:rsidRPr="006C47FE">
              <w:rPr>
                <w:sz w:val="26"/>
                <w:szCs w:val="26"/>
              </w:rPr>
              <w:t>1.-</w:t>
            </w:r>
          </w:p>
        </w:tc>
        <w:tc>
          <w:tcPr>
            <w:tcW w:w="4193" w:type="pct"/>
            <w:vAlign w:val="bottom"/>
          </w:tcPr>
          <w:p w14:paraId="0C920C79" w14:textId="3DD633F4" w:rsidR="00E7003E" w:rsidRPr="006C47FE" w:rsidRDefault="00E7003E" w:rsidP="00311D4F">
            <w:pPr>
              <w:rPr>
                <w:sz w:val="26"/>
                <w:szCs w:val="26"/>
                <w:lang w:val="es-ES_tradnl"/>
              </w:rPr>
            </w:pPr>
            <w:r w:rsidRPr="006C47FE">
              <w:rPr>
                <w:sz w:val="26"/>
                <w:szCs w:val="26"/>
                <w:lang w:val="es-ES_tradnl"/>
              </w:rPr>
              <w:t>Mi comunicación en el congreso será presencial.</w:t>
            </w:r>
          </w:p>
        </w:tc>
      </w:tr>
      <w:tr w:rsidR="000172E5" w:rsidRPr="00846B76" w14:paraId="2AF5790A" w14:textId="6DB4CF77" w:rsidTr="00360953">
        <w:trPr>
          <w:gridAfter w:val="2"/>
          <w:wAfter w:w="77" w:type="pct"/>
        </w:trPr>
        <w:tc>
          <w:tcPr>
            <w:tcW w:w="730" w:type="pct"/>
            <w:gridSpan w:val="2"/>
            <w:vAlign w:val="bottom"/>
          </w:tcPr>
          <w:p w14:paraId="5B6053B4" w14:textId="0E6BEB6E" w:rsidR="000172E5" w:rsidRPr="006C47FE" w:rsidRDefault="00E7003E" w:rsidP="00311D4F">
            <w:pPr>
              <w:pStyle w:val="Sangranormal"/>
              <w:rPr>
                <w:sz w:val="26"/>
                <w:szCs w:val="26"/>
              </w:rPr>
            </w:pPr>
            <w:bookmarkStart w:id="0" w:name="_Hlk105676677"/>
            <w:r w:rsidRPr="006C47FE">
              <w:rPr>
                <w:sz w:val="26"/>
                <w:szCs w:val="26"/>
              </w:rPr>
              <w:t>2</w:t>
            </w:r>
            <w:r w:rsidR="00905271" w:rsidRPr="006C47FE">
              <w:rPr>
                <w:sz w:val="26"/>
                <w:szCs w:val="26"/>
              </w:rPr>
              <w:t>.-</w:t>
            </w:r>
          </w:p>
        </w:tc>
        <w:tc>
          <w:tcPr>
            <w:tcW w:w="4193" w:type="pct"/>
            <w:vAlign w:val="bottom"/>
          </w:tcPr>
          <w:p w14:paraId="1977FB6E" w14:textId="6B500275" w:rsidR="000172E5" w:rsidRPr="006C47FE" w:rsidRDefault="00A53304" w:rsidP="00311D4F">
            <w:pPr>
              <w:rPr>
                <w:sz w:val="26"/>
                <w:szCs w:val="26"/>
              </w:rPr>
            </w:pPr>
            <w:r w:rsidRPr="006C47FE">
              <w:rPr>
                <w:sz w:val="26"/>
                <w:szCs w:val="26"/>
                <w:lang w:val="es-ES_tradnl"/>
              </w:rPr>
              <w:t>Actualmente s</w:t>
            </w:r>
            <w:r w:rsidR="00283B5F" w:rsidRPr="006C47FE">
              <w:rPr>
                <w:sz w:val="26"/>
                <w:szCs w:val="26"/>
                <w:lang w:val="es-ES_tradnl"/>
              </w:rPr>
              <w:t xml:space="preserve">oy socio de la </w:t>
            </w:r>
            <w:proofErr w:type="spellStart"/>
            <w:r w:rsidR="00283B5F" w:rsidRPr="006C47FE">
              <w:rPr>
                <w:sz w:val="26"/>
                <w:szCs w:val="26"/>
                <w:lang w:val="es-ES_tradnl"/>
              </w:rPr>
              <w:t>AEJE</w:t>
            </w:r>
            <w:proofErr w:type="spellEnd"/>
            <w:r w:rsidR="00554866" w:rsidRPr="006C47FE">
              <w:rPr>
                <w:sz w:val="26"/>
                <w:szCs w:val="26"/>
                <w:lang w:val="es-ES_tradnl"/>
              </w:rPr>
              <w:t>.</w:t>
            </w:r>
          </w:p>
        </w:tc>
      </w:tr>
      <w:bookmarkEnd w:id="0"/>
      <w:tr w:rsidR="00CD4748" w:rsidRPr="00846B76" w14:paraId="65D5B377" w14:textId="77777777" w:rsidTr="00360953">
        <w:tc>
          <w:tcPr>
            <w:tcW w:w="704" w:type="pct"/>
            <w:vAlign w:val="bottom"/>
          </w:tcPr>
          <w:p w14:paraId="510187CD" w14:textId="06C0DC55" w:rsidR="00CD4748" w:rsidRPr="00846B76" w:rsidRDefault="00E7003E" w:rsidP="00A161C6">
            <w:pPr>
              <w:pStyle w:val="Sangranormal"/>
            </w:pPr>
            <w:r>
              <w:t>3</w:t>
            </w:r>
            <w:r w:rsidR="00905271">
              <w:t>.-</w:t>
            </w:r>
          </w:p>
        </w:tc>
        <w:tc>
          <w:tcPr>
            <w:tcW w:w="4296" w:type="pct"/>
            <w:gridSpan w:val="4"/>
            <w:vAlign w:val="bottom"/>
          </w:tcPr>
          <w:p w14:paraId="42C39FC9" w14:textId="4E5FAB82" w:rsidR="00CD4748" w:rsidRPr="006C47FE" w:rsidRDefault="00CD4748" w:rsidP="00A161C6">
            <w:pPr>
              <w:rPr>
                <w:sz w:val="26"/>
                <w:szCs w:val="26"/>
              </w:rPr>
            </w:pPr>
            <w:r w:rsidRPr="006C47FE">
              <w:rPr>
                <w:sz w:val="26"/>
                <w:szCs w:val="26"/>
                <w:lang w:val="es-ES_tradnl"/>
              </w:rPr>
              <w:t xml:space="preserve">Actualmente resido </w:t>
            </w:r>
            <w:r w:rsidR="00554866" w:rsidRPr="006C47FE">
              <w:rPr>
                <w:sz w:val="26"/>
                <w:szCs w:val="26"/>
                <w:lang w:val="es-ES_tradnl"/>
              </w:rPr>
              <w:t>fuera d</w:t>
            </w:r>
            <w:r w:rsidR="00AB4A7B" w:rsidRPr="006C47FE">
              <w:rPr>
                <w:sz w:val="26"/>
                <w:szCs w:val="26"/>
                <w:lang w:val="es-ES_tradnl"/>
              </w:rPr>
              <w:t>e</w:t>
            </w:r>
            <w:r w:rsidR="00554866" w:rsidRPr="006C47FE">
              <w:rPr>
                <w:sz w:val="26"/>
                <w:szCs w:val="26"/>
                <w:lang w:val="es-ES_tradnl"/>
              </w:rPr>
              <w:t xml:space="preserve"> la provincia d</w:t>
            </w:r>
            <w:r w:rsidR="001F4B0C" w:rsidRPr="006C47FE">
              <w:rPr>
                <w:sz w:val="26"/>
                <w:szCs w:val="26"/>
                <w:lang w:val="es-ES_tradnl"/>
              </w:rPr>
              <w:t>onde se celebra el congreso</w:t>
            </w:r>
          </w:p>
        </w:tc>
      </w:tr>
      <w:tr w:rsidR="00CD4748" w:rsidRPr="00846B76" w14:paraId="04769074" w14:textId="77777777" w:rsidTr="00360953">
        <w:tc>
          <w:tcPr>
            <w:tcW w:w="704" w:type="pct"/>
            <w:vAlign w:val="bottom"/>
          </w:tcPr>
          <w:p w14:paraId="0094BCE6" w14:textId="100A72AA" w:rsidR="00CD4748" w:rsidRPr="00846B76" w:rsidRDefault="00E7003E" w:rsidP="00A161C6">
            <w:pPr>
              <w:pStyle w:val="Sangranormal"/>
            </w:pPr>
            <w:r>
              <w:t>4</w:t>
            </w:r>
            <w:r w:rsidR="00905271">
              <w:t>.-</w:t>
            </w:r>
          </w:p>
        </w:tc>
        <w:tc>
          <w:tcPr>
            <w:tcW w:w="4296" w:type="pct"/>
            <w:gridSpan w:val="4"/>
            <w:vAlign w:val="bottom"/>
          </w:tcPr>
          <w:p w14:paraId="651F7FCC" w14:textId="29E77D62" w:rsidR="00CD4748" w:rsidRPr="006C47FE" w:rsidRDefault="00554866" w:rsidP="00A161C6">
            <w:pPr>
              <w:rPr>
                <w:sz w:val="26"/>
                <w:szCs w:val="26"/>
              </w:rPr>
            </w:pPr>
            <w:r w:rsidRPr="006C47FE">
              <w:rPr>
                <w:sz w:val="26"/>
                <w:szCs w:val="26"/>
                <w:lang w:val="es-ES_tradnl"/>
              </w:rPr>
              <w:t>Actualmente no tengo ning</w:t>
            </w:r>
            <w:r w:rsidR="00CE3EF6" w:rsidRPr="006C47FE">
              <w:rPr>
                <w:sz w:val="26"/>
                <w:szCs w:val="26"/>
                <w:lang w:val="es-ES_tradnl"/>
              </w:rPr>
              <w:t>una</w:t>
            </w:r>
            <w:r w:rsidRPr="006C47FE">
              <w:rPr>
                <w:sz w:val="26"/>
                <w:szCs w:val="26"/>
                <w:lang w:val="es-ES_tradnl"/>
              </w:rPr>
              <w:t xml:space="preserve"> renta, beca o ayuda de estudios.</w:t>
            </w:r>
          </w:p>
        </w:tc>
      </w:tr>
      <w:tr w:rsidR="00B72227" w:rsidRPr="00846B76" w14:paraId="4467D4A8" w14:textId="77777777" w:rsidTr="00B722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4" w:type="pct"/>
          </w:tcPr>
          <w:p w14:paraId="0BD127B9" w14:textId="1DCA7D11" w:rsidR="00B72227" w:rsidRPr="00846B76" w:rsidRDefault="00B72227" w:rsidP="00141AAC">
            <w:pPr>
              <w:pStyle w:val="Sangranormal"/>
            </w:pPr>
            <w:r>
              <w:t>5.-</w:t>
            </w:r>
          </w:p>
        </w:tc>
        <w:tc>
          <w:tcPr>
            <w:tcW w:w="4296" w:type="pct"/>
            <w:gridSpan w:val="4"/>
          </w:tcPr>
          <w:p w14:paraId="71EDA1DF" w14:textId="36458563" w:rsidR="00B72227" w:rsidRPr="006C47FE" w:rsidRDefault="00C42962" w:rsidP="00141AAC">
            <w:pPr>
              <w:rPr>
                <w:sz w:val="26"/>
                <w:szCs w:val="26"/>
              </w:rPr>
            </w:pPr>
            <w:r w:rsidRPr="006C47FE">
              <w:rPr>
                <w:sz w:val="26"/>
                <w:szCs w:val="26"/>
                <w:lang w:val="es-ES_tradnl"/>
              </w:rPr>
              <w:t>Tengo 35 años</w:t>
            </w:r>
            <w:r w:rsidR="00F649F3">
              <w:rPr>
                <w:sz w:val="26"/>
                <w:szCs w:val="26"/>
                <w:lang w:val="es-ES_tradnl"/>
              </w:rPr>
              <w:t>,</w:t>
            </w:r>
            <w:r w:rsidRPr="006C47FE">
              <w:rPr>
                <w:sz w:val="26"/>
                <w:szCs w:val="26"/>
                <w:lang w:val="es-ES_tradnl"/>
              </w:rPr>
              <w:t xml:space="preserve"> cumplidos </w:t>
            </w:r>
            <w:r w:rsidR="00D034A2" w:rsidRPr="006C47FE">
              <w:rPr>
                <w:sz w:val="26"/>
                <w:szCs w:val="26"/>
                <w:lang w:val="es-ES_tradnl"/>
              </w:rPr>
              <w:t>este año del congreso</w:t>
            </w:r>
            <w:r w:rsidR="00F649F3">
              <w:rPr>
                <w:sz w:val="26"/>
                <w:szCs w:val="26"/>
                <w:lang w:val="es-ES_tradnl"/>
              </w:rPr>
              <w:t>,</w:t>
            </w:r>
            <w:r w:rsidR="00D034A2" w:rsidRPr="006C47FE">
              <w:rPr>
                <w:sz w:val="26"/>
                <w:szCs w:val="26"/>
                <w:lang w:val="es-ES_tradnl"/>
              </w:rPr>
              <w:t xml:space="preserve"> </w:t>
            </w:r>
            <w:r w:rsidRPr="006C47FE">
              <w:rPr>
                <w:sz w:val="26"/>
                <w:szCs w:val="26"/>
                <w:lang w:val="es-ES_tradnl"/>
              </w:rPr>
              <w:t>o menos.</w:t>
            </w:r>
          </w:p>
        </w:tc>
      </w:tr>
    </w:tbl>
    <w:p w14:paraId="42A218C1" w14:textId="77777777" w:rsidR="00593F42" w:rsidRDefault="00593F42" w:rsidP="00593F42">
      <w:pPr>
        <w:rPr>
          <w:b/>
          <w:bCs/>
        </w:rPr>
      </w:pPr>
    </w:p>
    <w:p w14:paraId="7F827EAD" w14:textId="7E4E8576" w:rsidR="000172E5" w:rsidRPr="001B43A6" w:rsidRDefault="00F7557F" w:rsidP="00593F42">
      <w:pPr>
        <w:jc w:val="center"/>
        <w:rPr>
          <w:b/>
          <w:bCs/>
        </w:rPr>
      </w:pPr>
      <w:r>
        <w:rPr>
          <w:b/>
          <w:bCs/>
        </w:rPr>
        <w:t>Fecha y f</w:t>
      </w:r>
      <w:r w:rsidR="00344869" w:rsidRPr="001B43A6">
        <w:rPr>
          <w:b/>
          <w:bCs/>
        </w:rPr>
        <w:t>irma</w:t>
      </w:r>
      <w:r w:rsidR="001B43A6" w:rsidRPr="001B43A6">
        <w:rPr>
          <w:b/>
          <w:bCs/>
        </w:rPr>
        <w:t xml:space="preserve"> del solicitante</w:t>
      </w:r>
    </w:p>
    <w:sectPr w:rsidR="000172E5" w:rsidRPr="001B43A6" w:rsidSect="0086797B">
      <w:headerReference w:type="default" r:id="rId11"/>
      <w:footerReference w:type="default" r:id="rId12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C195B" w14:textId="77777777" w:rsidR="00D548E4" w:rsidRDefault="00D548E4" w:rsidP="000172E5">
      <w:pPr>
        <w:spacing w:after="0" w:line="240" w:lineRule="auto"/>
      </w:pPr>
      <w:r>
        <w:separator/>
      </w:r>
    </w:p>
  </w:endnote>
  <w:endnote w:type="continuationSeparator" w:id="0">
    <w:p w14:paraId="4783872F" w14:textId="77777777" w:rsidR="00D548E4" w:rsidRDefault="00D548E4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29AA818-A3EC-4F37-86CF-A49F10BDC7AC}"/>
    <w:embedBold r:id="rId2" w:fontKey="{80644EAA-CB9F-455C-B475-658BFE4801D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66DF3233-5A9E-4095-A5F0-A826DD7B59E7}"/>
    <w:embedBold r:id="rId4" w:fontKey="{6EFFB494-8BE2-45CC-884F-C459F36A1418}"/>
    <w:embedItalic r:id="rId5" w:fontKey="{66D42387-239D-47D4-AA84-46B68ACB6394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001C3ECA-A095-4EBF-8A29-B61C4228053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283D8512-C341-4354-ACA1-0101EF40FD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2680" w:type="dxa"/>
      <w:tblLook w:val="04A0" w:firstRow="1" w:lastRow="0" w:firstColumn="1" w:lastColumn="0" w:noHBand="0" w:noVBand="1"/>
    </w:tblPr>
    <w:tblGrid>
      <w:gridCol w:w="8222"/>
      <w:gridCol w:w="4458"/>
    </w:tblGrid>
    <w:tr w:rsidR="00CB3006" w:rsidRPr="00311D4F" w14:paraId="722A1DDA" w14:textId="77777777" w:rsidTr="00DE363C">
      <w:tc>
        <w:tcPr>
          <w:tcW w:w="8222" w:type="dxa"/>
          <w:vAlign w:val="center"/>
        </w:tcPr>
        <w:p w14:paraId="6E26C622" w14:textId="24799F1E" w:rsidR="00311D4F" w:rsidRPr="00311D4F" w:rsidRDefault="00311D4F" w:rsidP="002B151D">
          <w:pPr>
            <w:spacing w:before="0" w:after="0" w:line="240" w:lineRule="auto"/>
          </w:pPr>
        </w:p>
      </w:tc>
      <w:tc>
        <w:tcPr>
          <w:tcW w:w="4458" w:type="dxa"/>
          <w:vAlign w:val="center"/>
        </w:tcPr>
        <w:p w14:paraId="608BE702" w14:textId="3D3E6C79" w:rsidR="00311D4F" w:rsidRPr="00311D4F" w:rsidRDefault="00311D4F" w:rsidP="00637200">
          <w:pPr>
            <w:pStyle w:val="Piedepgina"/>
            <w:jc w:val="right"/>
          </w:pPr>
        </w:p>
      </w:tc>
    </w:tr>
  </w:tbl>
  <w:p w14:paraId="54C82423" w14:textId="77777777" w:rsidR="006145D8" w:rsidRDefault="006145D8" w:rsidP="006372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51511" w14:textId="77777777" w:rsidR="00D548E4" w:rsidRDefault="00D548E4" w:rsidP="000172E5">
      <w:pPr>
        <w:spacing w:after="0" w:line="240" w:lineRule="auto"/>
      </w:pPr>
      <w:r>
        <w:separator/>
      </w:r>
    </w:p>
  </w:footnote>
  <w:footnote w:type="continuationSeparator" w:id="0">
    <w:p w14:paraId="4313F823" w14:textId="77777777" w:rsidR="00D548E4" w:rsidRDefault="00D548E4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Look w:val="04A0" w:firstRow="1" w:lastRow="0" w:firstColumn="1" w:lastColumn="0" w:noHBand="0" w:noVBand="1"/>
    </w:tblPr>
    <w:tblGrid>
      <w:gridCol w:w="1277"/>
      <w:gridCol w:w="7795"/>
    </w:tblGrid>
    <w:tr w:rsidR="00CE021D" w:rsidRPr="00637200" w14:paraId="0BF1E5A6" w14:textId="77777777" w:rsidTr="00E51CCA">
      <w:trPr>
        <w:trHeight w:val="990"/>
      </w:trPr>
      <w:tc>
        <w:tcPr>
          <w:tcW w:w="993" w:type="dxa"/>
          <w:vAlign w:val="center"/>
        </w:tcPr>
        <w:p w14:paraId="3FC39304" w14:textId="5BDE06BE" w:rsidR="00B337A2" w:rsidRPr="00637200" w:rsidRDefault="00A42A70" w:rsidP="00637200">
          <w:pPr>
            <w:pStyle w:val="Encabezado"/>
          </w:pPr>
          <w:r>
            <w:rPr>
              <w:noProof/>
            </w:rPr>
            <w:drawing>
              <wp:inline distT="0" distB="0" distL="0" distR="0" wp14:anchorId="6FB5838F" wp14:editId="52FA8D7B">
                <wp:extent cx="673751" cy="489600"/>
                <wp:effectExtent l="0" t="0" r="0" b="5715"/>
                <wp:docPr id="2" name="Imagen 2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Imagen que contiene Icon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751" cy="48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vAlign w:val="center"/>
        </w:tcPr>
        <w:p w14:paraId="4F6A7C87" w14:textId="423D1570" w:rsidR="00B357DD" w:rsidRDefault="00E51CCA" w:rsidP="00637200">
          <w:pPr>
            <w:pStyle w:val="Encabezado"/>
            <w:ind w:left="-293"/>
          </w:pPr>
          <w:r>
            <w:t xml:space="preserve">  </w:t>
          </w:r>
        </w:p>
        <w:p w14:paraId="5A1C329B" w14:textId="77777777" w:rsidR="00A425B5" w:rsidRDefault="00527598" w:rsidP="00A425B5">
          <w:pPr>
            <w:pStyle w:val="Encabezado"/>
            <w:spacing w:before="0"/>
            <w:ind w:left="-295"/>
            <w:jc w:val="center"/>
            <w:rPr>
              <w:color w:val="auto"/>
              <w:sz w:val="40"/>
              <w:szCs w:val="40"/>
            </w:rPr>
          </w:pPr>
          <w:r w:rsidRPr="00DC485F">
            <w:rPr>
              <w:color w:val="auto"/>
              <w:sz w:val="40"/>
              <w:szCs w:val="40"/>
            </w:rPr>
            <w:t xml:space="preserve">Formulario de solicitud ayuda </w:t>
          </w:r>
        </w:p>
        <w:p w14:paraId="34885E32" w14:textId="7B7D5ACF" w:rsidR="00B337A2" w:rsidRPr="00DC485F" w:rsidRDefault="007A5E31" w:rsidP="00A425B5">
          <w:pPr>
            <w:pStyle w:val="Encabezado"/>
            <w:spacing w:before="0"/>
            <w:ind w:left="-295"/>
            <w:jc w:val="center"/>
            <w:rPr>
              <w:color w:val="auto"/>
              <w:sz w:val="40"/>
              <w:szCs w:val="40"/>
            </w:rPr>
          </w:pPr>
          <w:r>
            <w:rPr>
              <w:color w:val="auto"/>
              <w:sz w:val="40"/>
              <w:szCs w:val="40"/>
            </w:rPr>
            <w:t>para jóvenes</w:t>
          </w:r>
          <w:r w:rsidR="00A425B5">
            <w:rPr>
              <w:color w:val="auto"/>
              <w:sz w:val="40"/>
              <w:szCs w:val="40"/>
            </w:rPr>
            <w:t xml:space="preserve"> socios de la </w:t>
          </w:r>
          <w:proofErr w:type="spellStart"/>
          <w:r w:rsidR="00A425B5">
            <w:rPr>
              <w:color w:val="auto"/>
              <w:sz w:val="40"/>
              <w:szCs w:val="40"/>
            </w:rPr>
            <w:t>AEJE</w:t>
          </w:r>
          <w:proofErr w:type="spellEnd"/>
        </w:p>
        <w:p w14:paraId="4CEBC503" w14:textId="7F3BCF30" w:rsidR="00B357DD" w:rsidRPr="00637200" w:rsidRDefault="00B357DD" w:rsidP="00637200">
          <w:pPr>
            <w:pStyle w:val="Encabezado"/>
            <w:ind w:left="-293"/>
          </w:pPr>
        </w:p>
      </w:tc>
    </w:tr>
  </w:tbl>
  <w:p w14:paraId="5A03D7D0" w14:textId="77777777" w:rsidR="000172E5" w:rsidRPr="00311D4F" w:rsidRDefault="000172E5" w:rsidP="00311D4F">
    <w:pPr>
      <w:pStyle w:val="Sinespaci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é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convieta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connme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04429531">
    <w:abstractNumId w:val="11"/>
  </w:num>
  <w:num w:numId="2" w16cid:durableId="888229296">
    <w:abstractNumId w:val="7"/>
  </w:num>
  <w:num w:numId="3" w16cid:durableId="1089430627">
    <w:abstractNumId w:val="15"/>
  </w:num>
  <w:num w:numId="4" w16cid:durableId="1147550541">
    <w:abstractNumId w:val="12"/>
  </w:num>
  <w:num w:numId="5" w16cid:durableId="367144740">
    <w:abstractNumId w:val="13"/>
  </w:num>
  <w:num w:numId="6" w16cid:durableId="409615938">
    <w:abstractNumId w:val="19"/>
  </w:num>
  <w:num w:numId="7" w16cid:durableId="88358885">
    <w:abstractNumId w:val="6"/>
  </w:num>
  <w:num w:numId="8" w16cid:durableId="477192139">
    <w:abstractNumId w:val="10"/>
  </w:num>
  <w:num w:numId="9" w16cid:durableId="1486312265">
    <w:abstractNumId w:val="17"/>
  </w:num>
  <w:num w:numId="10" w16cid:durableId="249316523">
    <w:abstractNumId w:val="1"/>
  </w:num>
  <w:num w:numId="11" w16cid:durableId="1708483439">
    <w:abstractNumId w:val="5"/>
  </w:num>
  <w:num w:numId="12" w16cid:durableId="512842208">
    <w:abstractNumId w:val="0"/>
  </w:num>
  <w:num w:numId="13" w16cid:durableId="421413065">
    <w:abstractNumId w:val="2"/>
  </w:num>
  <w:num w:numId="14" w16cid:durableId="647172424">
    <w:abstractNumId w:val="9"/>
  </w:num>
  <w:num w:numId="15" w16cid:durableId="1200901701">
    <w:abstractNumId w:val="8"/>
  </w:num>
  <w:num w:numId="16" w16cid:durableId="70348356">
    <w:abstractNumId w:val="16"/>
  </w:num>
  <w:num w:numId="17" w16cid:durableId="1025597614">
    <w:abstractNumId w:val="3"/>
  </w:num>
  <w:num w:numId="18" w16cid:durableId="1675953660">
    <w:abstractNumId w:val="21"/>
  </w:num>
  <w:num w:numId="19" w16cid:durableId="199099121">
    <w:abstractNumId w:val="18"/>
  </w:num>
  <w:num w:numId="20" w16cid:durableId="1037316178">
    <w:abstractNumId w:val="14"/>
  </w:num>
  <w:num w:numId="21" w16cid:durableId="1417675124">
    <w:abstractNumId w:val="20"/>
  </w:num>
  <w:num w:numId="22" w16cid:durableId="139061829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iONms4vO205AErNEDreEdpKT1YlBKP4hYxmHuBwDGrccaqEVnI4vtgW9L71fJcgdULld29Nb/k1KFQ0gR0lpMA==" w:salt="IJiR0c5xI4BE73cbuPSmW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98"/>
    <w:rsid w:val="000113BC"/>
    <w:rsid w:val="0001356D"/>
    <w:rsid w:val="000172E5"/>
    <w:rsid w:val="00051F5F"/>
    <w:rsid w:val="00052382"/>
    <w:rsid w:val="00060C55"/>
    <w:rsid w:val="0006568A"/>
    <w:rsid w:val="00075A1F"/>
    <w:rsid w:val="00076F0F"/>
    <w:rsid w:val="00084253"/>
    <w:rsid w:val="0008549A"/>
    <w:rsid w:val="000B3E50"/>
    <w:rsid w:val="000B5544"/>
    <w:rsid w:val="000C3024"/>
    <w:rsid w:val="000D1F49"/>
    <w:rsid w:val="000E218E"/>
    <w:rsid w:val="00142DE8"/>
    <w:rsid w:val="001727CA"/>
    <w:rsid w:val="001754B9"/>
    <w:rsid w:val="001800AB"/>
    <w:rsid w:val="001A4A3C"/>
    <w:rsid w:val="001B43A6"/>
    <w:rsid w:val="001C7DE3"/>
    <w:rsid w:val="001D689A"/>
    <w:rsid w:val="001F4B0C"/>
    <w:rsid w:val="0022281E"/>
    <w:rsid w:val="00283B5F"/>
    <w:rsid w:val="00284FD3"/>
    <w:rsid w:val="002B151D"/>
    <w:rsid w:val="002C54ED"/>
    <w:rsid w:val="002C56E6"/>
    <w:rsid w:val="002E223B"/>
    <w:rsid w:val="002F0A8D"/>
    <w:rsid w:val="00311D4F"/>
    <w:rsid w:val="003215B3"/>
    <w:rsid w:val="0034390E"/>
    <w:rsid w:val="00344849"/>
    <w:rsid w:val="00344869"/>
    <w:rsid w:val="00360953"/>
    <w:rsid w:val="00361E11"/>
    <w:rsid w:val="003769BA"/>
    <w:rsid w:val="00390F0C"/>
    <w:rsid w:val="00397A90"/>
    <w:rsid w:val="003A45C4"/>
    <w:rsid w:val="003C38F5"/>
    <w:rsid w:val="003C606C"/>
    <w:rsid w:val="003F0847"/>
    <w:rsid w:val="003F4CF6"/>
    <w:rsid w:val="0040090B"/>
    <w:rsid w:val="00407032"/>
    <w:rsid w:val="00440EF6"/>
    <w:rsid w:val="00443D55"/>
    <w:rsid w:val="0046302A"/>
    <w:rsid w:val="00467EBD"/>
    <w:rsid w:val="00480B28"/>
    <w:rsid w:val="00487D2D"/>
    <w:rsid w:val="00493302"/>
    <w:rsid w:val="004D5D62"/>
    <w:rsid w:val="004F51B0"/>
    <w:rsid w:val="00502E9C"/>
    <w:rsid w:val="005073AF"/>
    <w:rsid w:val="005112D0"/>
    <w:rsid w:val="00513438"/>
    <w:rsid w:val="00527598"/>
    <w:rsid w:val="00550929"/>
    <w:rsid w:val="00554866"/>
    <w:rsid w:val="005777A1"/>
    <w:rsid w:val="00577E06"/>
    <w:rsid w:val="00583334"/>
    <w:rsid w:val="00593F42"/>
    <w:rsid w:val="005A3BF7"/>
    <w:rsid w:val="005A6E5D"/>
    <w:rsid w:val="005D1FB8"/>
    <w:rsid w:val="005E288B"/>
    <w:rsid w:val="005F2035"/>
    <w:rsid w:val="005F7990"/>
    <w:rsid w:val="00611492"/>
    <w:rsid w:val="006145D8"/>
    <w:rsid w:val="00630C5D"/>
    <w:rsid w:val="00637200"/>
    <w:rsid w:val="0063739C"/>
    <w:rsid w:val="006519ED"/>
    <w:rsid w:val="00664AA9"/>
    <w:rsid w:val="00670787"/>
    <w:rsid w:val="00681EFC"/>
    <w:rsid w:val="00695BBF"/>
    <w:rsid w:val="006A78C4"/>
    <w:rsid w:val="006C47FE"/>
    <w:rsid w:val="006D69E8"/>
    <w:rsid w:val="006D6F34"/>
    <w:rsid w:val="006F0A66"/>
    <w:rsid w:val="006F5F81"/>
    <w:rsid w:val="00704EA8"/>
    <w:rsid w:val="007110ED"/>
    <w:rsid w:val="007147D7"/>
    <w:rsid w:val="0073251F"/>
    <w:rsid w:val="00750E5C"/>
    <w:rsid w:val="0076540B"/>
    <w:rsid w:val="0076589A"/>
    <w:rsid w:val="00770F25"/>
    <w:rsid w:val="007A314D"/>
    <w:rsid w:val="007A35A8"/>
    <w:rsid w:val="007A5E31"/>
    <w:rsid w:val="007A5EFE"/>
    <w:rsid w:val="007B0A85"/>
    <w:rsid w:val="007B4106"/>
    <w:rsid w:val="007C6A52"/>
    <w:rsid w:val="007D7EFC"/>
    <w:rsid w:val="0082043E"/>
    <w:rsid w:val="00822493"/>
    <w:rsid w:val="00827AC0"/>
    <w:rsid w:val="00846B76"/>
    <w:rsid w:val="008607CD"/>
    <w:rsid w:val="0086797B"/>
    <w:rsid w:val="008872E9"/>
    <w:rsid w:val="0089716C"/>
    <w:rsid w:val="008B4101"/>
    <w:rsid w:val="008C1CBD"/>
    <w:rsid w:val="008E203A"/>
    <w:rsid w:val="008F7834"/>
    <w:rsid w:val="00905271"/>
    <w:rsid w:val="0091229C"/>
    <w:rsid w:val="00940E73"/>
    <w:rsid w:val="0096614A"/>
    <w:rsid w:val="0098597D"/>
    <w:rsid w:val="009B1165"/>
    <w:rsid w:val="009C05F7"/>
    <w:rsid w:val="009E518A"/>
    <w:rsid w:val="009F619A"/>
    <w:rsid w:val="009F6DDE"/>
    <w:rsid w:val="00A056FD"/>
    <w:rsid w:val="00A370A8"/>
    <w:rsid w:val="00A425B5"/>
    <w:rsid w:val="00A42A70"/>
    <w:rsid w:val="00A46220"/>
    <w:rsid w:val="00A53304"/>
    <w:rsid w:val="00A56BFD"/>
    <w:rsid w:val="00A61F41"/>
    <w:rsid w:val="00A648A8"/>
    <w:rsid w:val="00A71E06"/>
    <w:rsid w:val="00A81A49"/>
    <w:rsid w:val="00A941C5"/>
    <w:rsid w:val="00A97F64"/>
    <w:rsid w:val="00AA1FB9"/>
    <w:rsid w:val="00AA4B35"/>
    <w:rsid w:val="00AA686D"/>
    <w:rsid w:val="00AB4A7B"/>
    <w:rsid w:val="00AC097F"/>
    <w:rsid w:val="00AD161B"/>
    <w:rsid w:val="00AE68F2"/>
    <w:rsid w:val="00B00242"/>
    <w:rsid w:val="00B04AAC"/>
    <w:rsid w:val="00B145D4"/>
    <w:rsid w:val="00B337A2"/>
    <w:rsid w:val="00B354BB"/>
    <w:rsid w:val="00B357DD"/>
    <w:rsid w:val="00B51E64"/>
    <w:rsid w:val="00B7022C"/>
    <w:rsid w:val="00B72227"/>
    <w:rsid w:val="00B74B10"/>
    <w:rsid w:val="00B8486F"/>
    <w:rsid w:val="00BC4A0C"/>
    <w:rsid w:val="00BD2BB4"/>
    <w:rsid w:val="00BD4753"/>
    <w:rsid w:val="00BD5CB1"/>
    <w:rsid w:val="00BE62C1"/>
    <w:rsid w:val="00BE62EE"/>
    <w:rsid w:val="00BF438C"/>
    <w:rsid w:val="00C003BA"/>
    <w:rsid w:val="00C17710"/>
    <w:rsid w:val="00C42962"/>
    <w:rsid w:val="00C4602F"/>
    <w:rsid w:val="00C46878"/>
    <w:rsid w:val="00C6231D"/>
    <w:rsid w:val="00C70BCD"/>
    <w:rsid w:val="00C96C87"/>
    <w:rsid w:val="00CB3006"/>
    <w:rsid w:val="00CB4A51"/>
    <w:rsid w:val="00CC4F36"/>
    <w:rsid w:val="00CD32E8"/>
    <w:rsid w:val="00CD4532"/>
    <w:rsid w:val="00CD4748"/>
    <w:rsid w:val="00CD47B0"/>
    <w:rsid w:val="00CE021D"/>
    <w:rsid w:val="00CE3EF6"/>
    <w:rsid w:val="00CE6104"/>
    <w:rsid w:val="00CE7918"/>
    <w:rsid w:val="00CF1E11"/>
    <w:rsid w:val="00D034A2"/>
    <w:rsid w:val="00D16163"/>
    <w:rsid w:val="00D40475"/>
    <w:rsid w:val="00D506CF"/>
    <w:rsid w:val="00D548E4"/>
    <w:rsid w:val="00D87BF9"/>
    <w:rsid w:val="00D92374"/>
    <w:rsid w:val="00D958A5"/>
    <w:rsid w:val="00DB3FAD"/>
    <w:rsid w:val="00DC485F"/>
    <w:rsid w:val="00DC71EC"/>
    <w:rsid w:val="00DE0760"/>
    <w:rsid w:val="00DE363C"/>
    <w:rsid w:val="00E02262"/>
    <w:rsid w:val="00E101D8"/>
    <w:rsid w:val="00E51CCA"/>
    <w:rsid w:val="00E55880"/>
    <w:rsid w:val="00E61C09"/>
    <w:rsid w:val="00E7003E"/>
    <w:rsid w:val="00E82A94"/>
    <w:rsid w:val="00E82F7F"/>
    <w:rsid w:val="00E86767"/>
    <w:rsid w:val="00E874B8"/>
    <w:rsid w:val="00EA20F5"/>
    <w:rsid w:val="00EB3B58"/>
    <w:rsid w:val="00EC7359"/>
    <w:rsid w:val="00EE3054"/>
    <w:rsid w:val="00EF2D34"/>
    <w:rsid w:val="00EF47FC"/>
    <w:rsid w:val="00F00606"/>
    <w:rsid w:val="00F01256"/>
    <w:rsid w:val="00F11EF6"/>
    <w:rsid w:val="00F15F71"/>
    <w:rsid w:val="00F25729"/>
    <w:rsid w:val="00F26D5C"/>
    <w:rsid w:val="00F45CB6"/>
    <w:rsid w:val="00F46136"/>
    <w:rsid w:val="00F510C8"/>
    <w:rsid w:val="00F53030"/>
    <w:rsid w:val="00F55F39"/>
    <w:rsid w:val="00F63F32"/>
    <w:rsid w:val="00F649F3"/>
    <w:rsid w:val="00F66C79"/>
    <w:rsid w:val="00F7557F"/>
    <w:rsid w:val="00FC7475"/>
    <w:rsid w:val="00FD6BDF"/>
    <w:rsid w:val="00FE2AD6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0584B"/>
  <w15:chartTrackingRefBased/>
  <w15:docId w15:val="{477507DD-7806-42D2-8D11-C8FCC7E2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8"/>
        <w:lang w:val="es-E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Ttulo1">
    <w:name w:val="heading 1"/>
    <w:basedOn w:val="Normal"/>
    <w:link w:val="Ttulo1C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Ttulo2">
    <w:name w:val="heading 2"/>
    <w:basedOn w:val="Normal"/>
    <w:link w:val="Ttulo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tulo4">
    <w:name w:val="heading 4"/>
    <w:basedOn w:val="Normal"/>
    <w:link w:val="Ttulo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tulo5">
    <w:name w:val="heading 5"/>
    <w:basedOn w:val="Ttulo2"/>
    <w:link w:val="Ttulo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Fuentedeprrafopredeter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redeterminado">
    <w:name w:val="Predeterminado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2Car">
    <w:name w:val="Título 2 Car"/>
    <w:basedOn w:val="Fuentedeprrafopredeter"/>
    <w:link w:val="Ttulo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Sangranormal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Ttulo3Car">
    <w:name w:val="Título 3 Car"/>
    <w:basedOn w:val="Fuentedeprrafopredeter"/>
    <w:link w:val="Ttulo3"/>
    <w:uiPriority w:val="1"/>
    <w:semiHidden/>
    <w:rsid w:val="006145D8"/>
    <w:rPr>
      <w:b/>
      <w:bCs/>
      <w:color w:val="694A77"/>
      <w:szCs w:val="27"/>
    </w:rPr>
  </w:style>
  <w:style w:type="paragraph" w:styleId="TD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onotapie">
    <w:name w:val="footnote text"/>
    <w:basedOn w:val="Normal"/>
    <w:link w:val="Textonotapi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145D8"/>
    <w:rPr>
      <w:sz w:val="18"/>
      <w:szCs w:val="20"/>
    </w:rPr>
  </w:style>
  <w:style w:type="paragraph" w:styleId="Listaconvieta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xtocomentario">
    <w:name w:val="annotation text"/>
    <w:basedOn w:val="Normal"/>
    <w:link w:val="TextocomentarioCar"/>
    <w:uiPriority w:val="99"/>
    <w:semiHidden/>
    <w:rsid w:val="000D1F49"/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4532"/>
    <w:rPr>
      <w:szCs w:val="24"/>
    </w:rPr>
  </w:style>
  <w:style w:type="paragraph" w:styleId="Encabezado">
    <w:name w:val="header"/>
    <w:basedOn w:val="Normal"/>
    <w:link w:val="EncabezadoC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Piedepgina">
    <w:name w:val="footer"/>
    <w:basedOn w:val="Normal"/>
    <w:link w:val="PiedepginaC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37200"/>
    <w:rPr>
      <w:sz w:val="18"/>
      <w:szCs w:val="24"/>
    </w:rPr>
  </w:style>
  <w:style w:type="character" w:styleId="Refdenotaalpie">
    <w:name w:val="footnote reference"/>
    <w:basedOn w:val="Fuentedeprrafopredeter"/>
    <w:uiPriority w:val="99"/>
    <w:semiHidden/>
    <w:rsid w:val="000D1F4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rsid w:val="000D1F49"/>
    <w:rPr>
      <w:sz w:val="18"/>
      <w:szCs w:val="18"/>
    </w:rPr>
  </w:style>
  <w:style w:type="paragraph" w:styleId="Listaconnme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ipervnculo">
    <w:name w:val="Hyperlink"/>
    <w:basedOn w:val="Fuentedeprrafopredeter"/>
    <w:uiPriority w:val="99"/>
    <w:semiHidden/>
    <w:rsid w:val="000D1F49"/>
    <w:rPr>
      <w:color w:val="BF678E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1F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inespaciado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tulo">
    <w:name w:val="Title"/>
    <w:basedOn w:val="Normal"/>
    <w:next w:val="Normal"/>
    <w:link w:val="Ttulo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convieta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adefigura">
    <w:name w:val="Tabla de figura"/>
    <w:basedOn w:val="Tablanormal"/>
    <w:uiPriority w:val="99"/>
    <w:rsid w:val="000D1F49"/>
    <w:tblPr/>
    <w:trPr>
      <w:cantSplit/>
    </w:trPr>
  </w:style>
  <w:style w:type="character" w:customStyle="1" w:styleId="Ttulo4Car">
    <w:name w:val="Título 4 Car"/>
    <w:basedOn w:val="Fuentedeprrafopredeter"/>
    <w:link w:val="Ttulo4"/>
    <w:uiPriority w:val="9"/>
    <w:semiHidden/>
    <w:rsid w:val="006145D8"/>
    <w:rPr>
      <w:b/>
      <w:sz w:val="25"/>
      <w:szCs w:val="25"/>
    </w:rPr>
  </w:style>
  <w:style w:type="character" w:customStyle="1" w:styleId="Ttulo5Car">
    <w:name w:val="Título 5 Car"/>
    <w:basedOn w:val="Ttulo2Car"/>
    <w:link w:val="Ttulo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D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adeilustracion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connme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Hipervnculovisitado">
    <w:name w:val="FollowedHyperlink"/>
    <w:basedOn w:val="Fuentedeprrafopredeter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tulodellibro">
    <w:name w:val="Book Title"/>
    <w:basedOn w:val="Fuentedeprrafopredeter"/>
    <w:uiPriority w:val="33"/>
    <w:semiHidden/>
    <w:rsid w:val="000D1F49"/>
    <w:rPr>
      <w:b/>
      <w:bCs/>
      <w:i/>
      <w:iCs/>
      <w:spacing w:val="5"/>
    </w:rPr>
  </w:style>
  <w:style w:type="paragraph" w:styleId="TtuloTDC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omacro">
    <w:name w:val="macro"/>
    <w:link w:val="Texto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145D8"/>
    <w:rPr>
      <w:rFonts w:ascii="Consolas" w:hAnsi="Consolas"/>
      <w:sz w:val="20"/>
      <w:szCs w:val="20"/>
    </w:rPr>
  </w:style>
  <w:style w:type="table" w:styleId="Tablaconcuadrcula">
    <w:name w:val="Table Grid"/>
    <w:basedOn w:val="Tabla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145D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vier\AppData\Roaming\Microsoft\Templates\Formulario%20de%20suscripci&#243;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E1912310DE74BE18C3E6BFBC8289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A8BE9-36DD-45A5-9E58-BC98D9B59129}"/>
      </w:docPartPr>
      <w:docPartBody>
        <w:p w:rsidR="00AE5B2E" w:rsidRDefault="00E34445" w:rsidP="00E34445">
          <w:pPr>
            <w:pStyle w:val="FE1912310DE74BE18C3E6BFBC8289D13"/>
          </w:pPr>
          <w:r w:rsidRPr="00C3351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2A236F457149EFB90190BEA7A9C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16082-3AD6-4709-85A9-96D285357CFD}"/>
      </w:docPartPr>
      <w:docPartBody>
        <w:p w:rsidR="00AE5B2E" w:rsidRDefault="00E34445" w:rsidP="00E34445">
          <w:pPr>
            <w:pStyle w:val="0A2A236F457149EFB90190BEA7A9C7F9"/>
          </w:pPr>
          <w:r w:rsidRPr="00C3351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7F67ABBDB2423C8AE2082F96FA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3A5AC-C7E9-4DF4-8A8F-4EBC911FCC7D}"/>
      </w:docPartPr>
      <w:docPartBody>
        <w:p w:rsidR="00AE5B2E" w:rsidRDefault="00E34445" w:rsidP="00E34445">
          <w:pPr>
            <w:pStyle w:val="8C7F67ABBDB2423C8AE2082F96FA01CE"/>
          </w:pPr>
          <w:r w:rsidRPr="00C3351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8FFB0335F0454FB12BBEEF42818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C80C7-0658-439B-9FA2-DCB3F68FCD94}"/>
      </w:docPartPr>
      <w:docPartBody>
        <w:p w:rsidR="008834A2" w:rsidRDefault="008834A2" w:rsidP="008834A2">
          <w:pPr>
            <w:pStyle w:val="608FFB0335F0454FB12BBEEF42818B62"/>
          </w:pPr>
          <w:r w:rsidRPr="00C3351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A577CC35544283B6BD373F6BFC9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A2C1A-E870-4AC2-A9BE-6080056A7BCE}"/>
      </w:docPartPr>
      <w:docPartBody>
        <w:p w:rsidR="008834A2" w:rsidRDefault="008834A2" w:rsidP="008834A2">
          <w:pPr>
            <w:pStyle w:val="8AA577CC35544283B6BD373F6BFC966D"/>
          </w:pPr>
          <w:r w:rsidRPr="00C3351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2CF50B55274D84A2506BAD89A30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855D8-C7AC-41E4-B603-4EFCC474D4DE}"/>
      </w:docPartPr>
      <w:docPartBody>
        <w:p w:rsidR="00000000" w:rsidRDefault="00693929" w:rsidP="00693929">
          <w:pPr>
            <w:pStyle w:val="6F2CF50B55274D84A2506BAD89A30340"/>
          </w:pPr>
          <w:r w:rsidRPr="00C3351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E6"/>
    <w:rsid w:val="00051F5F"/>
    <w:rsid w:val="000B7B38"/>
    <w:rsid w:val="00367112"/>
    <w:rsid w:val="00390F0C"/>
    <w:rsid w:val="003C042F"/>
    <w:rsid w:val="003C38F5"/>
    <w:rsid w:val="00440EF6"/>
    <w:rsid w:val="00447CB5"/>
    <w:rsid w:val="005F5ED9"/>
    <w:rsid w:val="00693929"/>
    <w:rsid w:val="00753F0E"/>
    <w:rsid w:val="007722FA"/>
    <w:rsid w:val="007C0B00"/>
    <w:rsid w:val="007C6AFB"/>
    <w:rsid w:val="007E5AC8"/>
    <w:rsid w:val="00827AC0"/>
    <w:rsid w:val="008834A2"/>
    <w:rsid w:val="00894214"/>
    <w:rsid w:val="008B6615"/>
    <w:rsid w:val="00943DE6"/>
    <w:rsid w:val="00A056FD"/>
    <w:rsid w:val="00A56BFD"/>
    <w:rsid w:val="00AE5B2E"/>
    <w:rsid w:val="00AE68F2"/>
    <w:rsid w:val="00C70547"/>
    <w:rsid w:val="00C96571"/>
    <w:rsid w:val="00CC51E6"/>
    <w:rsid w:val="00D57605"/>
    <w:rsid w:val="00DE0760"/>
    <w:rsid w:val="00DF6196"/>
    <w:rsid w:val="00E34445"/>
    <w:rsid w:val="00E86509"/>
    <w:rsid w:val="00E874B8"/>
    <w:rsid w:val="00F45CB6"/>
    <w:rsid w:val="00FC17BE"/>
    <w:rsid w:val="00FD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Pr>
      <w:rFonts w:asciiTheme="majorHAnsi" w:eastAsiaTheme="minorHAnsi" w:hAnsiTheme="majorHAnsi"/>
      <w:b/>
      <w:sz w:val="28"/>
      <w:szCs w:val="28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693929"/>
    <w:rPr>
      <w:color w:val="808080"/>
    </w:rPr>
  </w:style>
  <w:style w:type="paragraph" w:customStyle="1" w:styleId="FE1912310DE74BE18C3E6BFBC8289D13">
    <w:name w:val="FE1912310DE74BE18C3E6BFBC8289D13"/>
    <w:rsid w:val="00E34445"/>
  </w:style>
  <w:style w:type="paragraph" w:customStyle="1" w:styleId="0A2A236F457149EFB90190BEA7A9C7F9">
    <w:name w:val="0A2A236F457149EFB90190BEA7A9C7F9"/>
    <w:rsid w:val="00E34445"/>
  </w:style>
  <w:style w:type="paragraph" w:customStyle="1" w:styleId="8C7F67ABBDB2423C8AE2082F96FA01CE">
    <w:name w:val="8C7F67ABBDB2423C8AE2082F96FA01CE"/>
    <w:rsid w:val="00E34445"/>
  </w:style>
  <w:style w:type="paragraph" w:customStyle="1" w:styleId="608FFB0335F0454FB12BBEEF42818B62">
    <w:name w:val="608FFB0335F0454FB12BBEEF42818B62"/>
    <w:rsid w:val="008834A2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8AA577CC35544283B6BD373F6BFC966D">
    <w:name w:val="8AA577CC35544283B6BD373F6BFC966D"/>
    <w:rsid w:val="008834A2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70C80B33A6CD477BBDBB455EA5CE81C5">
    <w:name w:val="70C80B33A6CD477BBDBB455EA5CE81C5"/>
    <w:rsid w:val="00693929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  <w:style w:type="paragraph" w:customStyle="1" w:styleId="6F2CF50B55274D84A2506BAD89A30340">
    <w:name w:val="6F2CF50B55274D84A2506BAD89A30340"/>
    <w:rsid w:val="00693929"/>
    <w:pPr>
      <w:spacing w:line="278" w:lineRule="auto"/>
    </w:pPr>
    <w:rPr>
      <w:kern w:val="2"/>
      <w:sz w:val="24"/>
      <w:szCs w:val="24"/>
      <w:lang w:eastAsia="ja-JP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D7C2A20-75B2-412A-9876-F7A2A98B8A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de suscripción.dotx</Template>
  <TotalTime>23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Vives</dc:creator>
  <cp:keywords/>
  <dc:description/>
  <cp:lastModifiedBy>Javier Vives</cp:lastModifiedBy>
  <cp:revision>15</cp:revision>
  <cp:lastPrinted>2024-11-27T12:48:00Z</cp:lastPrinted>
  <dcterms:created xsi:type="dcterms:W3CDTF">2024-11-27T11:17:00Z</dcterms:created>
  <dcterms:modified xsi:type="dcterms:W3CDTF">2024-11-27T12:50:00Z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